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DCC" w:rsidRDefault="00F36DCC" w:rsidP="00DB6BAB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Kenbrook Hills Condominium Association</w:t>
      </w:r>
    </w:p>
    <w:p w:rsidR="00F36DCC" w:rsidRDefault="00F36DCC" w:rsidP="00DB6BAB">
      <w:pPr>
        <w:pStyle w:val="NoSpacing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Variance Request Form</w:t>
      </w:r>
    </w:p>
    <w:p w:rsidR="00F36DCC" w:rsidRDefault="00F36DCC" w:rsidP="00D36DBF">
      <w:pPr>
        <w:pStyle w:val="NoSpacing"/>
        <w:rPr>
          <w:rFonts w:ascii="Times New Roman" w:hAnsi="Times New Roman"/>
          <w:b/>
          <w:sz w:val="32"/>
          <w:szCs w:val="32"/>
        </w:rPr>
      </w:pPr>
    </w:p>
    <w:p w:rsidR="00F36DCC" w:rsidRDefault="00F36DCC" w:rsidP="00D36DBF">
      <w:pPr>
        <w:pStyle w:val="NoSpacing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Owner Name</w:t>
      </w:r>
      <w:r>
        <w:rPr>
          <w:rFonts w:ascii="Times New Roman" w:hAnsi="Times New Roman"/>
          <w:b/>
          <w:sz w:val="32"/>
          <w:szCs w:val="32"/>
        </w:rPr>
        <w:tab/>
        <w:t>_________________________________________</w:t>
      </w:r>
    </w:p>
    <w:p w:rsidR="00F36DCC" w:rsidRDefault="00F36DCC" w:rsidP="00D36DBF">
      <w:pPr>
        <w:pStyle w:val="NoSpacing"/>
        <w:rPr>
          <w:rFonts w:ascii="Times New Roman" w:hAnsi="Times New Roman"/>
          <w:b/>
          <w:sz w:val="32"/>
          <w:szCs w:val="32"/>
        </w:rPr>
      </w:pPr>
    </w:p>
    <w:p w:rsidR="00F36DCC" w:rsidRDefault="00F36DCC" w:rsidP="00D36DBF">
      <w:pPr>
        <w:pStyle w:val="NoSpacing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Date</w:t>
      </w:r>
      <w:r>
        <w:rPr>
          <w:rFonts w:ascii="Times New Roman" w:hAnsi="Times New Roman"/>
          <w:b/>
          <w:sz w:val="32"/>
          <w:szCs w:val="32"/>
        </w:rPr>
        <w:tab/>
        <w:t>__________________   Unit Number</w:t>
      </w:r>
      <w:r>
        <w:rPr>
          <w:rFonts w:ascii="Times New Roman" w:hAnsi="Times New Roman"/>
          <w:b/>
          <w:sz w:val="32"/>
          <w:szCs w:val="32"/>
        </w:rPr>
        <w:tab/>
        <w:t>___________________</w:t>
      </w:r>
    </w:p>
    <w:p w:rsidR="00F36DCC" w:rsidRDefault="00F36DCC" w:rsidP="00D36DBF">
      <w:pPr>
        <w:pStyle w:val="NoSpacing"/>
        <w:rPr>
          <w:rFonts w:ascii="Times New Roman" w:hAnsi="Times New Roman"/>
          <w:b/>
          <w:sz w:val="32"/>
          <w:szCs w:val="32"/>
        </w:rPr>
      </w:pPr>
    </w:p>
    <w:p w:rsidR="00F36DCC" w:rsidRDefault="00F36DCC" w:rsidP="00D36DBF">
      <w:pPr>
        <w:pStyle w:val="NoSpacing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Telephone</w:t>
      </w:r>
      <w:r>
        <w:rPr>
          <w:rFonts w:ascii="Times New Roman" w:hAnsi="Times New Roman"/>
          <w:b/>
          <w:sz w:val="32"/>
          <w:szCs w:val="32"/>
        </w:rPr>
        <w:tab/>
        <w:t>______________   Email</w:t>
      </w:r>
      <w:r>
        <w:rPr>
          <w:rFonts w:ascii="Times New Roman" w:hAnsi="Times New Roman"/>
          <w:b/>
          <w:sz w:val="32"/>
          <w:szCs w:val="32"/>
        </w:rPr>
        <w:tab/>
        <w:t>_______________________</w:t>
      </w:r>
    </w:p>
    <w:p w:rsidR="00F36DCC" w:rsidRDefault="00F36DCC" w:rsidP="00D36DBF">
      <w:pPr>
        <w:pStyle w:val="NoSpacing"/>
        <w:rPr>
          <w:rFonts w:ascii="Times New Roman" w:hAnsi="Times New Roman"/>
          <w:b/>
          <w:sz w:val="32"/>
          <w:szCs w:val="32"/>
        </w:rPr>
      </w:pP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Variance Request will not be considered unless this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form is completed.  You must complete a form for any update, replacement, addition, adornment or refurbishing of anything outside your unit.  You must complete a request for any interior/structural wall being removed.  </w:t>
      </w: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Provide details of what you would like to do. You may use the back of this form if need be.  Diagrams, sketches, illustrations, should be included with the request.  </w:t>
      </w: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Before you submit your plans, check the handbook rules and the by-law of the KHCA.</w:t>
      </w: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Return this form to any KHCA Board member, submitted to the Board via email or bring to a Board meeting.  It may be up to 30 days for your request to be approved or denied.  Thank you.</w:t>
      </w:r>
    </w:p>
    <w:p w:rsidR="00F36DCC" w:rsidRPr="00D36DBF" w:rsidRDefault="00F36DCC" w:rsidP="00D36DBF">
      <w:pPr>
        <w:pStyle w:val="NoSpacing"/>
        <w:rPr>
          <w:rFonts w:ascii="Times New Roman" w:hAnsi="Times New Roman"/>
          <w:sz w:val="32"/>
          <w:szCs w:val="32"/>
        </w:rPr>
      </w:pPr>
      <w:r w:rsidRPr="00D36DBF">
        <w:rPr>
          <w:rFonts w:ascii="Times New Roman" w:hAnsi="Times New Roman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sz w:val="32"/>
          <w:szCs w:val="32"/>
        </w:rPr>
        <w:t>_______</w:t>
      </w:r>
    </w:p>
    <w:p w:rsidR="00F36DCC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</w:p>
    <w:p w:rsidR="00F36DCC" w:rsidRPr="00D36DBF" w:rsidRDefault="00F36DCC" w:rsidP="00D36DBF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Approval or denial will be noted in the KHCA Board minutes.</w:t>
      </w:r>
    </w:p>
    <w:sectPr w:rsidR="00F36DCC" w:rsidRPr="00D36DBF" w:rsidSect="00DC41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6BAB"/>
    <w:rsid w:val="00025E9B"/>
    <w:rsid w:val="00037078"/>
    <w:rsid w:val="000432BF"/>
    <w:rsid w:val="003B4603"/>
    <w:rsid w:val="00410CE6"/>
    <w:rsid w:val="00D36DBF"/>
    <w:rsid w:val="00DB6BAB"/>
    <w:rsid w:val="00DC4172"/>
    <w:rsid w:val="00DE77C0"/>
    <w:rsid w:val="00F36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172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DB6B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289</Words>
  <Characters>1649</Characters>
  <Application>Microsoft Office Outlook</Application>
  <DocSecurity>0</DocSecurity>
  <Lines>0</Lines>
  <Paragraphs>0</Paragraphs>
  <ScaleCrop>false</ScaleCrop>
  <Company>The Ohio State University Alumni Association,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Kenbrook Hills Condominium Association</dc:title>
  <dc:subject/>
  <dc:creator>Smith, Leslie</dc:creator>
  <cp:keywords/>
  <dc:description/>
  <cp:lastModifiedBy> Linda Mauger</cp:lastModifiedBy>
  <cp:revision>2</cp:revision>
  <dcterms:created xsi:type="dcterms:W3CDTF">2013-08-07T01:15:00Z</dcterms:created>
  <dcterms:modified xsi:type="dcterms:W3CDTF">2013-08-07T01:15:00Z</dcterms:modified>
</cp:coreProperties>
</file>